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5B9BD5" w:themeColor="accent1"/>
  <w:body>
    <w:p w:rsidR="00BF2FE7" w:rsidRDefault="00BF2FE7">
      <w:pPr>
        <w:rPr>
          <w:b/>
          <w:color w:val="FFFFFF" w:themeColor="background1"/>
          <w:sz w:val="44"/>
        </w:rPr>
      </w:pPr>
      <w:r w:rsidRPr="00BF2FE7">
        <w:rPr>
          <w:b/>
          <w:noProof/>
          <w:color w:val="FFFFFF" w:themeColor="background1"/>
          <w:sz w:val="44"/>
          <w:lang w:eastAsia="en-GB"/>
        </w:rPr>
        <mc:AlternateContent>
          <mc:Choice Requires="wps">
            <w:drawing>
              <wp:anchor distT="45720" distB="45720" distL="114300" distR="114300" simplePos="0" relativeHeight="251659264" behindDoc="1" locked="0" layoutInCell="1" allowOverlap="1">
                <wp:simplePos x="0" y="0"/>
                <wp:positionH relativeFrom="page">
                  <wp:posOffset>1590675</wp:posOffset>
                </wp:positionH>
                <wp:positionV relativeFrom="paragraph">
                  <wp:posOffset>0</wp:posOffset>
                </wp:positionV>
                <wp:extent cx="4252595" cy="561975"/>
                <wp:effectExtent l="0" t="0" r="0" b="9525"/>
                <wp:wrapTight wrapText="bothSides">
                  <wp:wrapPolygon edited="0">
                    <wp:start x="0" y="0"/>
                    <wp:lineTo x="0" y="21234"/>
                    <wp:lineTo x="21481" y="21234"/>
                    <wp:lineTo x="21481"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2595" cy="561975"/>
                        </a:xfrm>
                        <a:prstGeom prst="rect">
                          <a:avLst/>
                        </a:prstGeom>
                        <a:ln>
                          <a:noFill/>
                          <a:headEnd/>
                          <a:tailEnd/>
                        </a:ln>
                      </wps:spPr>
                      <wps:style>
                        <a:lnRef idx="3">
                          <a:schemeClr val="lt1"/>
                        </a:lnRef>
                        <a:fillRef idx="1">
                          <a:schemeClr val="accent1"/>
                        </a:fillRef>
                        <a:effectRef idx="1">
                          <a:schemeClr val="accent1"/>
                        </a:effectRef>
                        <a:fontRef idx="minor">
                          <a:schemeClr val="lt1"/>
                        </a:fontRef>
                      </wps:style>
                      <wps:txbx>
                        <w:txbxContent>
                          <w:p w:rsidR="00BF2FE7" w:rsidRDefault="00BF2FE7">
                            <w:pPr>
                              <w:rPr>
                                <w:b/>
                                <w:color w:val="FFFFFF" w:themeColor="background1"/>
                                <w:sz w:val="52"/>
                              </w:rPr>
                            </w:pPr>
                            <w:r w:rsidRPr="00BF2FE7">
                              <w:rPr>
                                <w:b/>
                                <w:color w:val="FFFFFF" w:themeColor="background1"/>
                                <w:sz w:val="52"/>
                              </w:rPr>
                              <w:t>Water Week in St. Mary’s!</w:t>
                            </w:r>
                          </w:p>
                          <w:p w:rsidR="00BF2FE7" w:rsidRDefault="00BF2FE7">
                            <w:pPr>
                              <w:rPr>
                                <w:b/>
                                <w:color w:val="FFFFFF" w:themeColor="background1"/>
                                <w:sz w:val="52"/>
                              </w:rPr>
                            </w:pPr>
                          </w:p>
                          <w:p w:rsidR="00BF2FE7" w:rsidRPr="00BF2FE7" w:rsidRDefault="00BF2FE7">
                            <w:pPr>
                              <w:rPr>
                                <w:b/>
                                <w:color w:val="FFFFFF" w:themeColor="background1"/>
                                <w:sz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5.25pt;margin-top:0;width:334.85pt;height:44.25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" fillcolor="#5b9bd5 [3204]" stroked="f" strokeweight="1.5pt">
                <v:textbox>
                  <w:txbxContent>
                    <w:p w:rsidR="00BF2FE7" w:rsidRDefault="00BF2FE7">
                      <w:pPr>
                        <w:rPr>
                          <w:b/>
                          <w:color w:val="FFFFFF" w:themeColor="background1"/>
                          <w:sz w:val="52"/>
                        </w:rPr>
                      </w:pPr>
                      <w:r w:rsidRPr="00BF2FE7">
                        <w:rPr>
                          <w:b/>
                          <w:color w:val="FFFFFF" w:themeColor="background1"/>
                          <w:sz w:val="52"/>
                        </w:rPr>
                        <w:t>Water Week in St. Mary’s!</w:t>
                      </w:r>
                    </w:p>
                    <w:p w:rsidR="00BF2FE7" w:rsidRDefault="00BF2FE7">
                      <w:pPr>
                        <w:rPr>
                          <w:b/>
                          <w:color w:val="FFFFFF" w:themeColor="background1"/>
                          <w:sz w:val="52"/>
                        </w:rPr>
                      </w:pPr>
                    </w:p>
                    <w:p w:rsidR="00BF2FE7" w:rsidRPr="00BF2FE7" w:rsidRDefault="00BF2FE7">
                      <w:pPr>
                        <w:rPr>
                          <w:b/>
                          <w:color w:val="FFFFFF" w:themeColor="background1"/>
                          <w:sz w:val="52"/>
                        </w:rPr>
                      </w:pPr>
                    </w:p>
                  </w:txbxContent>
                </v:textbox>
                <w10:wrap type="tight" anchorx="page"/>
              </v:shape>
            </w:pict>
          </mc:Fallback>
        </mc:AlternateContent>
      </w:r>
    </w:p>
    <w:p w:rsidR="00BF2FE7" w:rsidRDefault="000D2524" w:rsidP="00BF2FE7">
      <w:pPr>
        <w:rPr>
          <w:sz w:val="44"/>
        </w:rPr>
      </w:pPr>
      <w:r w:rsidRPr="00BF2FE7">
        <w:rPr>
          <w:noProof/>
          <w:sz w:val="44"/>
          <w:lang w:eastAsia="en-GB"/>
        </w:rPr>
        <mc:AlternateContent>
          <mc:Choice Requires="wps">
            <w:drawing>
              <wp:anchor distT="45720" distB="45720" distL="114300" distR="114300" simplePos="0" relativeHeight="251661312" behindDoc="0" locked="0" layoutInCell="1" allowOverlap="1" wp14:anchorId="5EA0D54A" wp14:editId="5B235834">
                <wp:simplePos x="0" y="0"/>
                <wp:positionH relativeFrom="margin">
                  <wp:posOffset>704850</wp:posOffset>
                </wp:positionH>
                <wp:positionV relativeFrom="paragraph">
                  <wp:posOffset>2978150</wp:posOffset>
                </wp:positionV>
                <wp:extent cx="4543425" cy="1090295"/>
                <wp:effectExtent l="0" t="0" r="28575" b="1460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1090295"/>
                        </a:xfrm>
                        <a:prstGeom prst="rect">
                          <a:avLst/>
                        </a:prstGeom>
                        <a:solidFill>
                          <a:schemeClr val="accent1"/>
                        </a:solidFill>
                        <a:ln w="9525">
                          <a:solidFill>
                            <a:schemeClr val="bg1"/>
                          </a:solidFill>
                          <a:miter lim="800000"/>
                          <a:headEnd/>
                          <a:tailEnd/>
                        </a:ln>
                      </wps:spPr>
                      <wps:txbx>
                        <w:txbxContent>
                          <w:p w:rsidR="00BF2FE7" w:rsidRPr="009B5ED9" w:rsidRDefault="00BF2FE7">
                            <w:pPr>
                              <w:rPr>
                                <w:color w:val="FFFFFF" w:themeColor="background1"/>
                                <w:sz w:val="28"/>
                              </w:rPr>
                            </w:pPr>
                            <w:r w:rsidRPr="009F4D0C">
                              <w:rPr>
                                <w:b/>
                                <w:color w:val="FFFFFF" w:themeColor="background1"/>
                                <w:sz w:val="28"/>
                              </w:rPr>
                              <w:t xml:space="preserve">P1, 2 and 3 </w:t>
                            </w:r>
                            <w:r w:rsidR="000D2524">
                              <w:rPr>
                                <w:b/>
                                <w:color w:val="FFFFFF" w:themeColor="background1"/>
                                <w:sz w:val="28"/>
                              </w:rPr>
                              <w:t xml:space="preserve">watched a video about a poor turtle who kept eating plastic bags as he thought they were jellyfish. They talked about sea pollution and how we can all help keep our oceans clean and our sea life safe.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0D54A" id="_x0000_s1027" type="#_x0000_t202" style="position:absolute;margin-left:55.5pt;margin-top:234.5pt;width:357.75pt;height:85.8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" fillcolor="#5b9bd5 [3204]" strokecolor="white [3212]">
                <v:textbox>
                  <w:txbxContent>
                    <w:p w:rsidR="00BF2FE7" w:rsidRPr="009B5ED9" w:rsidRDefault="00BF2FE7">
                      <w:pPr>
                        <w:rPr>
                          <w:color w:val="FFFFFF" w:themeColor="background1"/>
                          <w:sz w:val="28"/>
                        </w:rPr>
                      </w:pPr>
                      <w:r w:rsidRPr="009F4D0C">
                        <w:rPr>
                          <w:b/>
                          <w:color w:val="FFFFFF" w:themeColor="background1"/>
                          <w:sz w:val="28"/>
                        </w:rPr>
                        <w:t xml:space="preserve">P1, 2 and 3 </w:t>
                      </w:r>
                      <w:r w:rsidR="000D2524">
                        <w:rPr>
                          <w:b/>
                          <w:color w:val="FFFFFF" w:themeColor="background1"/>
                          <w:sz w:val="28"/>
                        </w:rPr>
                        <w:t xml:space="preserve">watched a video about a poor turtle who kept eating plastic bags as he thought they were jellyfish. They talked about sea pollution and how we can all help keep our oceans clean and our sea life safe. </w:t>
                      </w:r>
                    </w:p>
                  </w:txbxContent>
                </v:textbox>
                <w10:wrap type="square" anchorx="margin"/>
              </v:shape>
            </w:pict>
          </mc:Fallback>
        </mc:AlternateContent>
      </w:r>
      <w:r>
        <w:rPr>
          <w:noProof/>
          <w:lang w:eastAsia="en-GB"/>
        </w:rPr>
        <w:drawing>
          <wp:anchor distT="0" distB="0" distL="114300" distR="114300" simplePos="0" relativeHeight="251667456" behindDoc="1" locked="0" layoutInCell="1" allowOverlap="1" wp14:anchorId="5D910CAC" wp14:editId="209FFE93">
            <wp:simplePos x="0" y="0"/>
            <wp:positionH relativeFrom="page">
              <wp:posOffset>3629025</wp:posOffset>
            </wp:positionH>
            <wp:positionV relativeFrom="paragraph">
              <wp:posOffset>444500</wp:posOffset>
            </wp:positionV>
            <wp:extent cx="3393440" cy="2545080"/>
            <wp:effectExtent l="133350" t="171450" r="130810" b="179070"/>
            <wp:wrapTight wrapText="bothSides">
              <wp:wrapPolygon edited="0">
                <wp:start x="-248" y="-59"/>
                <wp:lineTo x="-229" y="5138"/>
                <wp:lineTo x="-330" y="10350"/>
                <wp:lineTo x="-170" y="20726"/>
                <wp:lineTo x="12571" y="21647"/>
                <wp:lineTo x="12691" y="21631"/>
                <wp:lineTo x="20003" y="21642"/>
                <wp:lineTo x="20136" y="21787"/>
                <wp:lineTo x="21825" y="21564"/>
                <wp:lineTo x="21722" y="15242"/>
                <wp:lineTo x="21823" y="10030"/>
                <wp:lineTo x="21650" y="1117"/>
                <wp:lineTo x="20698" y="-220"/>
                <wp:lineTo x="20145" y="-2746"/>
                <wp:lineTo x="355" y="-138"/>
                <wp:lineTo x="-248" y="-59"/>
              </wp:wrapPolygon>
            </wp:wrapTight>
            <wp:docPr id="7" name="Picture 7" descr="C:\Users\lfarrelly837\AppData\Local\Microsoft\Windows\Temporary Internet Files\Content.Word\IMG_1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rrelly837\AppData\Local\Microsoft\Windows\Temporary Internet Files\Content.Word\IMG_165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338693">
                      <a:off x="0" y="0"/>
                      <a:ext cx="3393440" cy="2545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6432" behindDoc="1" locked="0" layoutInCell="1" allowOverlap="1" wp14:anchorId="34F609F2" wp14:editId="5DE859C3">
            <wp:simplePos x="0" y="0"/>
            <wp:positionH relativeFrom="column">
              <wp:posOffset>109220</wp:posOffset>
            </wp:positionH>
            <wp:positionV relativeFrom="paragraph">
              <wp:posOffset>544195</wp:posOffset>
            </wp:positionV>
            <wp:extent cx="3027045" cy="2299335"/>
            <wp:effectExtent l="171450" t="247650" r="173355" b="253365"/>
            <wp:wrapTight wrapText="bothSides">
              <wp:wrapPolygon edited="0">
                <wp:start x="20566" y="-354"/>
                <wp:lineTo x="7674" y="-3018"/>
                <wp:lineTo x="7314" y="-194"/>
                <wp:lineTo x="209" y="-1763"/>
                <wp:lineTo x="-511" y="3885"/>
                <wp:lineTo x="-694" y="9651"/>
                <wp:lineTo x="-609" y="15476"/>
                <wp:lineTo x="-278" y="21537"/>
                <wp:lineTo x="929" y="21804"/>
                <wp:lineTo x="1085" y="21657"/>
                <wp:lineTo x="14047" y="21615"/>
                <wp:lineTo x="14181" y="21644"/>
                <wp:lineTo x="21646" y="20389"/>
                <wp:lineTo x="21872" y="17535"/>
                <wp:lineTo x="21773" y="-87"/>
                <wp:lineTo x="20566" y="-354"/>
              </wp:wrapPolygon>
            </wp:wrapTight>
            <wp:docPr id="6" name="Picture 6" descr="C:\Users\lfarrelly837\AppData\Local\Microsoft\Windows\Temporary Internet Files\Content.Word\IMG_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rrelly837\AppData\Local\Microsoft\Windows\Temporary Internet Files\Content.Word\IMG_052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1028888">
                      <a:off x="0" y="0"/>
                      <a:ext cx="3027045" cy="22993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71D2" w:rsidRDefault="005D71D2" w:rsidP="00BF2FE7">
      <w:pPr>
        <w:tabs>
          <w:tab w:val="left" w:pos="1703"/>
        </w:tabs>
        <w:rPr>
          <w:sz w:val="44"/>
        </w:rPr>
      </w:pPr>
    </w:p>
    <w:p w:rsidR="005D71D2" w:rsidRPr="005D71D2" w:rsidRDefault="00CD21E2" w:rsidP="005D71D2">
      <w:pPr>
        <w:rPr>
          <w:sz w:val="44"/>
        </w:rPr>
      </w:pPr>
      <w:r>
        <w:rPr>
          <w:noProof/>
          <w:lang w:eastAsia="en-GB"/>
        </w:rPr>
        <w:drawing>
          <wp:anchor distT="0" distB="0" distL="114300" distR="114300" simplePos="0" relativeHeight="251676672" behindDoc="1" locked="0" layoutInCell="1" allowOverlap="1" wp14:anchorId="40B0B5A8" wp14:editId="5635BD3B">
            <wp:simplePos x="0" y="0"/>
            <wp:positionH relativeFrom="column">
              <wp:posOffset>803910</wp:posOffset>
            </wp:positionH>
            <wp:positionV relativeFrom="paragraph">
              <wp:posOffset>2235200</wp:posOffset>
            </wp:positionV>
            <wp:extent cx="3564890" cy="2240915"/>
            <wp:effectExtent l="0" t="0" r="0" b="6985"/>
            <wp:wrapTight wrapText="bothSides">
              <wp:wrapPolygon edited="0">
                <wp:start x="0" y="0"/>
                <wp:lineTo x="0" y="21484"/>
                <wp:lineTo x="21469" y="21484"/>
                <wp:lineTo x="21469" y="0"/>
                <wp:lineTo x="0" y="0"/>
              </wp:wrapPolygon>
            </wp:wrapTight>
            <wp:docPr id="8" name="Picture 8" descr="C:\Users\lfarrelly837\AppData\Local\Microsoft\Windows\Temporary Internet Files\Content.Word\IMG_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farrelly837\AppData\Local\Microsoft\Windows\Temporary Internet Files\Content.Word\IMG_021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6185"/>
                    <a:stretch/>
                  </pic:blipFill>
                  <pic:spPr bwMode="auto">
                    <a:xfrm>
                      <a:off x="0" y="0"/>
                      <a:ext cx="3564890" cy="224091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en-GB"/>
        </w:rPr>
        <w:drawing>
          <wp:anchor distT="0" distB="0" distL="114300" distR="114300" simplePos="0" relativeHeight="251674624" behindDoc="1" locked="0" layoutInCell="1" allowOverlap="1" wp14:anchorId="21988BA8" wp14:editId="7432687F">
            <wp:simplePos x="0" y="0"/>
            <wp:positionH relativeFrom="margin">
              <wp:posOffset>3646170</wp:posOffset>
            </wp:positionH>
            <wp:positionV relativeFrom="paragraph">
              <wp:posOffset>609600</wp:posOffset>
            </wp:positionV>
            <wp:extent cx="2946400" cy="2025650"/>
            <wp:effectExtent l="114300" t="152400" r="101600" b="165100"/>
            <wp:wrapTight wrapText="bothSides">
              <wp:wrapPolygon edited="0">
                <wp:start x="21879" y="21598"/>
                <wp:lineTo x="21967" y="15049"/>
                <wp:lineTo x="21821" y="1386"/>
                <wp:lineTo x="13715" y="-29"/>
                <wp:lineTo x="513" y="-51"/>
                <wp:lineTo x="374" y="-30"/>
                <wp:lineTo x="-182" y="55"/>
                <wp:lineTo x="-116" y="18428"/>
                <wp:lineTo x="249" y="23479"/>
                <wp:lineTo x="9796" y="23447"/>
                <wp:lineTo x="20768" y="21768"/>
                <wp:lineTo x="21879" y="21598"/>
              </wp:wrapPolygon>
            </wp:wrapTight>
            <wp:docPr id="14" name="Picture 14" descr="C:\Users\lfarrelly837\AppData\Local\Microsoft\Windows\Temporary Internet Files\Content.Word\IMG_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farrelly837\AppData\Local\Microsoft\Windows\Temporary Internet Files\Content.Word\IMG_047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9155"/>
                    <a:stretch/>
                  </pic:blipFill>
                  <pic:spPr bwMode="auto">
                    <a:xfrm rot="11160369">
                      <a:off x="0" y="0"/>
                      <a:ext cx="2946400" cy="2025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5648" behindDoc="1" locked="0" layoutInCell="1" allowOverlap="1" wp14:anchorId="4CDFC061" wp14:editId="3EE426F9">
            <wp:simplePos x="0" y="0"/>
            <wp:positionH relativeFrom="column">
              <wp:posOffset>283845</wp:posOffset>
            </wp:positionH>
            <wp:positionV relativeFrom="paragraph">
              <wp:posOffset>561340</wp:posOffset>
            </wp:positionV>
            <wp:extent cx="3095625" cy="2248535"/>
            <wp:effectExtent l="133350" t="190500" r="142875" b="189865"/>
            <wp:wrapTight wrapText="bothSides">
              <wp:wrapPolygon edited="0">
                <wp:start x="20996" y="-190"/>
                <wp:lineTo x="3979" y="-3088"/>
                <wp:lineTo x="3717" y="-182"/>
                <wp:lineTo x="24" y="-812"/>
                <wp:lineTo x="-499" y="5000"/>
                <wp:lineTo x="-625" y="10879"/>
                <wp:lineTo x="-617" y="19731"/>
                <wp:lineTo x="-236" y="21456"/>
                <wp:lineTo x="687" y="21613"/>
                <wp:lineTo x="819" y="21636"/>
                <wp:lineTo x="10464" y="21619"/>
                <wp:lineTo x="10596" y="21641"/>
                <wp:lineTo x="21674" y="20578"/>
                <wp:lineTo x="21803" y="17650"/>
                <wp:lineTo x="21787" y="-55"/>
                <wp:lineTo x="20996" y="-190"/>
              </wp:wrapPolygon>
            </wp:wrapTight>
            <wp:docPr id="15" name="Picture 15" descr="C:\Users\lfarrelly837\AppData\Local\Microsoft\Windows\Temporary Internet Files\Content.Word\IMG_0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farrelly837\AppData\Local\Microsoft\Windows\Temporary Internet Files\Content.Word\IMG_047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906" t="23403" r="13037"/>
                    <a:stretch/>
                  </pic:blipFill>
                  <pic:spPr bwMode="auto">
                    <a:xfrm rot="21176794">
                      <a:off x="0" y="0"/>
                      <a:ext cx="3095625" cy="2248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71D2" w:rsidRPr="005D71D2" w:rsidRDefault="005D71D2" w:rsidP="005D71D2">
      <w:pPr>
        <w:rPr>
          <w:sz w:val="44"/>
        </w:rPr>
      </w:pPr>
    </w:p>
    <w:p w:rsidR="005D71D2" w:rsidRPr="005D71D2" w:rsidRDefault="005D71D2" w:rsidP="005D71D2">
      <w:pPr>
        <w:rPr>
          <w:sz w:val="44"/>
        </w:rPr>
      </w:pPr>
    </w:p>
    <w:p w:rsidR="005D71D2" w:rsidRPr="005D71D2" w:rsidRDefault="00CD21E2" w:rsidP="005D71D2">
      <w:pPr>
        <w:rPr>
          <w:sz w:val="44"/>
        </w:rPr>
      </w:pPr>
      <w:r w:rsidRPr="00BF2FE7">
        <w:rPr>
          <w:noProof/>
          <w:sz w:val="44"/>
          <w:lang w:eastAsia="en-GB"/>
        </w:rPr>
        <mc:AlternateContent>
          <mc:Choice Requires="wps">
            <w:drawing>
              <wp:anchor distT="45720" distB="45720" distL="114300" distR="114300" simplePos="0" relativeHeight="251677696" behindDoc="0" locked="0" layoutInCell="1" allowOverlap="1" wp14:anchorId="3F6B2281" wp14:editId="0C177646">
                <wp:simplePos x="0" y="0"/>
                <wp:positionH relativeFrom="margin">
                  <wp:posOffset>2096770</wp:posOffset>
                </wp:positionH>
                <wp:positionV relativeFrom="paragraph">
                  <wp:posOffset>321627</wp:posOffset>
                </wp:positionV>
                <wp:extent cx="4052570" cy="955040"/>
                <wp:effectExtent l="76200" t="438150" r="81280" b="43561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65740">
                          <a:off x="0" y="0"/>
                          <a:ext cx="4052570" cy="955040"/>
                        </a:xfrm>
                        <a:prstGeom prst="rect">
                          <a:avLst/>
                        </a:prstGeom>
                        <a:solidFill>
                          <a:srgbClr val="5B9BD5"/>
                        </a:solidFill>
                        <a:ln w="9525">
                          <a:solidFill>
                            <a:sysClr val="window" lastClr="FFFFFF"/>
                          </a:solidFill>
                          <a:miter lim="800000"/>
                          <a:headEnd/>
                          <a:tailEnd/>
                        </a:ln>
                      </wps:spPr>
                      <wps:txbx>
                        <w:txbxContent>
                          <w:p w:rsidR="005D71D2" w:rsidRPr="009F4D0C" w:rsidRDefault="005D71D2" w:rsidP="005D71D2">
                            <w:pPr>
                              <w:rPr>
                                <w:b/>
                                <w:color w:val="FFFFFF" w:themeColor="background1"/>
                                <w:sz w:val="28"/>
                              </w:rPr>
                            </w:pPr>
                            <w:r w:rsidRPr="009F4D0C">
                              <w:rPr>
                                <w:b/>
                                <w:color w:val="FFFFFF" w:themeColor="background1"/>
                                <w:sz w:val="28"/>
                              </w:rPr>
                              <w:t>P4 an</w:t>
                            </w:r>
                            <w:r w:rsidR="000D2524">
                              <w:rPr>
                                <w:b/>
                                <w:color w:val="FFFFFF" w:themeColor="background1"/>
                                <w:sz w:val="28"/>
                              </w:rPr>
                              <w:t>d 5 explored the Water Cycle,</w:t>
                            </w:r>
                            <w:r w:rsidR="00CD21E2">
                              <w:rPr>
                                <w:b/>
                                <w:color w:val="FFFFFF" w:themeColor="background1"/>
                                <w:sz w:val="28"/>
                              </w:rPr>
                              <w:t xml:space="preserve"> made a ‘Water cycle in a bag’ model</w:t>
                            </w:r>
                            <w:r w:rsidR="000D2524">
                              <w:rPr>
                                <w:b/>
                                <w:color w:val="FFFFFF" w:themeColor="background1"/>
                                <w:sz w:val="28"/>
                              </w:rPr>
                              <w:t xml:space="preserve"> and discussed</w:t>
                            </w:r>
                            <w:r w:rsidRPr="009F4D0C">
                              <w:rPr>
                                <w:b/>
                                <w:color w:val="FFFFFF" w:themeColor="background1"/>
                                <w:sz w:val="28"/>
                              </w:rPr>
                              <w:t xml:space="preserve"> the consequences of clim</w:t>
                            </w:r>
                            <w:r w:rsidR="000D2524">
                              <w:rPr>
                                <w:b/>
                                <w:color w:val="FFFFFF" w:themeColor="background1"/>
                                <w:sz w:val="28"/>
                              </w:rPr>
                              <w:t xml:space="preserve">ate change on the water cycle.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B2281" id="Text Box 3" o:spid="_x0000_s1028" type="#_x0000_t202" style="position:absolute;margin-left:165.1pt;margin-top:25.3pt;width:319.1pt;height:75.2pt;rotation:-802008fd;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" fillcolor="#5b9bd5" strokecolor="window">
                <v:textbox>
                  <w:txbxContent>
                    <w:p w:rsidR="005D71D2" w:rsidRPr="009F4D0C" w:rsidRDefault="005D71D2" w:rsidP="005D71D2">
                      <w:pPr>
                        <w:rPr>
                          <w:b/>
                          <w:color w:val="FFFFFF" w:themeColor="background1"/>
                          <w:sz w:val="28"/>
                        </w:rPr>
                      </w:pPr>
                      <w:r w:rsidRPr="009F4D0C">
                        <w:rPr>
                          <w:b/>
                          <w:color w:val="FFFFFF" w:themeColor="background1"/>
                          <w:sz w:val="28"/>
                        </w:rPr>
                        <w:t>P4 an</w:t>
                      </w:r>
                      <w:r w:rsidR="000D2524">
                        <w:rPr>
                          <w:b/>
                          <w:color w:val="FFFFFF" w:themeColor="background1"/>
                          <w:sz w:val="28"/>
                        </w:rPr>
                        <w:t>d 5 explored the Water Cycle,</w:t>
                      </w:r>
                      <w:r w:rsidR="00CD21E2">
                        <w:rPr>
                          <w:b/>
                          <w:color w:val="FFFFFF" w:themeColor="background1"/>
                          <w:sz w:val="28"/>
                        </w:rPr>
                        <w:t xml:space="preserve"> made a ‘Water cycle in a bag’ model</w:t>
                      </w:r>
                      <w:r w:rsidR="000D2524">
                        <w:rPr>
                          <w:b/>
                          <w:color w:val="FFFFFF" w:themeColor="background1"/>
                          <w:sz w:val="28"/>
                        </w:rPr>
                        <w:t xml:space="preserve"> and discussed</w:t>
                      </w:r>
                      <w:r w:rsidRPr="009F4D0C">
                        <w:rPr>
                          <w:b/>
                          <w:color w:val="FFFFFF" w:themeColor="background1"/>
                          <w:sz w:val="28"/>
                        </w:rPr>
                        <w:t xml:space="preserve"> the consequences of clim</w:t>
                      </w:r>
                      <w:r w:rsidR="000D2524">
                        <w:rPr>
                          <w:b/>
                          <w:color w:val="FFFFFF" w:themeColor="background1"/>
                          <w:sz w:val="28"/>
                        </w:rPr>
                        <w:t xml:space="preserve">ate change on the water cycle. </w:t>
                      </w:r>
                    </w:p>
                  </w:txbxContent>
                </v:textbox>
                <w10:wrap type="square" anchorx="margin"/>
              </v:shape>
            </w:pict>
          </mc:Fallback>
        </mc:AlternateContent>
      </w:r>
    </w:p>
    <w:p w:rsidR="005D71D2" w:rsidRPr="005D71D2" w:rsidRDefault="005D71D2" w:rsidP="005D71D2">
      <w:pPr>
        <w:rPr>
          <w:sz w:val="44"/>
        </w:rPr>
      </w:pPr>
    </w:p>
    <w:p w:rsidR="005D71D2" w:rsidRPr="005D71D2" w:rsidRDefault="005D71D2" w:rsidP="005D71D2">
      <w:pPr>
        <w:rPr>
          <w:sz w:val="44"/>
        </w:rPr>
      </w:pPr>
    </w:p>
    <w:p w:rsidR="005D71D2" w:rsidRPr="005D71D2" w:rsidRDefault="005D71D2" w:rsidP="005D71D2">
      <w:pPr>
        <w:rPr>
          <w:sz w:val="44"/>
        </w:rPr>
      </w:pPr>
    </w:p>
    <w:p w:rsidR="005D71D2" w:rsidRPr="005D71D2" w:rsidRDefault="00B85F9D" w:rsidP="005D71D2">
      <w:pPr>
        <w:rPr>
          <w:sz w:val="44"/>
        </w:rPr>
      </w:pPr>
      <w:r>
        <w:rPr>
          <w:noProof/>
          <w:lang w:eastAsia="en-GB"/>
        </w:rPr>
        <w:lastRenderedPageBreak/>
        <w:drawing>
          <wp:anchor distT="0" distB="0" distL="114300" distR="114300" simplePos="0" relativeHeight="251681792" behindDoc="1" locked="0" layoutInCell="1" allowOverlap="1" wp14:anchorId="0D43B4C9" wp14:editId="797B3FEF">
            <wp:simplePos x="0" y="0"/>
            <wp:positionH relativeFrom="column">
              <wp:posOffset>3190240</wp:posOffset>
            </wp:positionH>
            <wp:positionV relativeFrom="paragraph">
              <wp:posOffset>228601</wp:posOffset>
            </wp:positionV>
            <wp:extent cx="2887345" cy="2165350"/>
            <wp:effectExtent l="171450" t="228600" r="160655" b="215900"/>
            <wp:wrapTight wrapText="bothSides">
              <wp:wrapPolygon edited="0">
                <wp:start x="-294" y="-71"/>
                <wp:lineTo x="-357" y="19767"/>
                <wp:lineTo x="-131" y="21643"/>
                <wp:lineTo x="14020" y="21690"/>
                <wp:lineTo x="14161" y="21660"/>
                <wp:lineTo x="20369" y="21677"/>
                <wp:lineTo x="20510" y="21647"/>
                <wp:lineTo x="21776" y="21375"/>
                <wp:lineTo x="21860" y="7692"/>
                <wp:lineTo x="21699" y="1568"/>
                <wp:lineTo x="21405" y="-871"/>
                <wp:lineTo x="15709" y="-228"/>
                <wp:lineTo x="15347" y="-3230"/>
                <wp:lineTo x="1113" y="-373"/>
                <wp:lineTo x="-294" y="-71"/>
              </wp:wrapPolygon>
            </wp:wrapTight>
            <wp:docPr id="16" name="Picture 16" descr="C:\Users\lfarrelly837\AppData\Local\Microsoft\Windows\Temporary Internet Files\Content.Word\IMG_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farrelly837\AppData\Local\Microsoft\Windows\Temporary Internet Files\Content.Word\IMG_03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7731">
                      <a:off x="0" y="0"/>
                      <a:ext cx="2887345" cy="216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71D2" w:rsidRPr="005D71D2" w:rsidRDefault="00B85F9D" w:rsidP="005D71D2">
      <w:pPr>
        <w:rPr>
          <w:sz w:val="44"/>
        </w:rPr>
      </w:pPr>
      <w:r>
        <w:rPr>
          <w:noProof/>
          <w:lang w:eastAsia="en-GB"/>
        </w:rPr>
        <w:drawing>
          <wp:anchor distT="0" distB="0" distL="114300" distR="114300" simplePos="0" relativeHeight="251680768" behindDoc="1" locked="0" layoutInCell="1" allowOverlap="1" wp14:anchorId="4EC924FE" wp14:editId="159D0037">
            <wp:simplePos x="0" y="0"/>
            <wp:positionH relativeFrom="page">
              <wp:posOffset>529908</wp:posOffset>
            </wp:positionH>
            <wp:positionV relativeFrom="paragraph">
              <wp:posOffset>314642</wp:posOffset>
            </wp:positionV>
            <wp:extent cx="3265805" cy="1721485"/>
            <wp:effectExtent l="209550" t="552450" r="220345" b="564515"/>
            <wp:wrapTight wrapText="bothSides">
              <wp:wrapPolygon edited="0">
                <wp:start x="21218" y="-363"/>
                <wp:lineTo x="16542" y="-3931"/>
                <wp:lineTo x="15790" y="-383"/>
                <wp:lineTo x="11114" y="-3951"/>
                <wp:lineTo x="10362" y="-402"/>
                <wp:lineTo x="5803" y="-3881"/>
                <wp:lineTo x="5050" y="-333"/>
                <wp:lineTo x="725" y="-3633"/>
                <wp:lineTo x="-74" y="137"/>
                <wp:lineTo x="-312" y="3820"/>
                <wp:lineTo x="-353" y="21308"/>
                <wp:lineTo x="466" y="21932"/>
                <wp:lineTo x="17756" y="21729"/>
                <wp:lineTo x="21735" y="20900"/>
                <wp:lineTo x="21802" y="83"/>
                <wp:lineTo x="21218" y="-36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6377" t="12479" r="6470" b="15437"/>
                    <a:stretch/>
                  </pic:blipFill>
                  <pic:spPr bwMode="auto">
                    <a:xfrm rot="20285375">
                      <a:off x="0" y="0"/>
                      <a:ext cx="3265805" cy="1721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71D2" w:rsidRPr="005D71D2" w:rsidRDefault="005D71D2" w:rsidP="005D71D2">
      <w:pPr>
        <w:rPr>
          <w:sz w:val="44"/>
        </w:rPr>
      </w:pPr>
    </w:p>
    <w:p w:rsidR="005D71D2" w:rsidRPr="005D71D2" w:rsidRDefault="005D71D2" w:rsidP="005D71D2">
      <w:pPr>
        <w:rPr>
          <w:sz w:val="44"/>
        </w:rPr>
      </w:pPr>
    </w:p>
    <w:p w:rsidR="005D71D2" w:rsidRDefault="005D71D2" w:rsidP="005D71D2">
      <w:pPr>
        <w:rPr>
          <w:sz w:val="44"/>
        </w:rPr>
      </w:pPr>
    </w:p>
    <w:p w:rsidR="00D53577" w:rsidRDefault="00B85F9D" w:rsidP="005D71D2">
      <w:pPr>
        <w:rPr>
          <w:sz w:val="44"/>
        </w:rPr>
      </w:pPr>
      <w:r w:rsidRPr="00BF2FE7">
        <w:rPr>
          <w:noProof/>
          <w:sz w:val="44"/>
          <w:lang w:eastAsia="en-GB"/>
        </w:rPr>
        <mc:AlternateContent>
          <mc:Choice Requires="wps">
            <w:drawing>
              <wp:anchor distT="45720" distB="45720" distL="114300" distR="114300" simplePos="0" relativeHeight="251665408" behindDoc="0" locked="0" layoutInCell="1" allowOverlap="1" wp14:anchorId="70BA8496" wp14:editId="3E7D59A4">
                <wp:simplePos x="0" y="0"/>
                <wp:positionH relativeFrom="margin">
                  <wp:posOffset>1781175</wp:posOffset>
                </wp:positionH>
                <wp:positionV relativeFrom="paragraph">
                  <wp:posOffset>182880</wp:posOffset>
                </wp:positionV>
                <wp:extent cx="3629025" cy="1404620"/>
                <wp:effectExtent l="0" t="0" r="28575" b="1778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1404620"/>
                        </a:xfrm>
                        <a:prstGeom prst="rect">
                          <a:avLst/>
                        </a:prstGeom>
                        <a:solidFill>
                          <a:schemeClr val="accent1"/>
                        </a:solidFill>
                        <a:ln w="9525">
                          <a:solidFill>
                            <a:schemeClr val="bg1"/>
                          </a:solidFill>
                          <a:miter lim="800000"/>
                          <a:headEnd/>
                          <a:tailEnd/>
                        </a:ln>
                      </wps:spPr>
                      <wps:txbx>
                        <w:txbxContent>
                          <w:p w:rsidR="005D71D2" w:rsidRPr="009F4D0C" w:rsidRDefault="0030144C" w:rsidP="005D71D2">
                            <w:pPr>
                              <w:rPr>
                                <w:b/>
                                <w:color w:val="FFFFFF" w:themeColor="background1"/>
                                <w:sz w:val="28"/>
                              </w:rPr>
                            </w:pPr>
                            <w:r w:rsidRPr="009F4D0C">
                              <w:rPr>
                                <w:b/>
                                <w:color w:val="FFFFFF" w:themeColor="background1"/>
                                <w:sz w:val="28"/>
                              </w:rPr>
                              <w:t xml:space="preserve">P6 and 7 evaluated needs and wants, the </w:t>
                            </w:r>
                            <w:r w:rsidR="0010657B">
                              <w:rPr>
                                <w:b/>
                                <w:color w:val="FFFFFF" w:themeColor="background1"/>
                                <w:sz w:val="28"/>
                              </w:rPr>
                              <w:t xml:space="preserve">rights we have, </w:t>
                            </w:r>
                            <w:r w:rsidRPr="009F4D0C">
                              <w:rPr>
                                <w:b/>
                                <w:color w:val="FFFFFF" w:themeColor="background1"/>
                                <w:sz w:val="28"/>
                              </w:rPr>
                              <w:t xml:space="preserve">and </w:t>
                            </w:r>
                            <w:r w:rsidR="0010657B">
                              <w:rPr>
                                <w:b/>
                                <w:color w:val="FFFFFF" w:themeColor="background1"/>
                                <w:sz w:val="28"/>
                              </w:rPr>
                              <w:t xml:space="preserve">completed </w:t>
                            </w:r>
                            <w:r w:rsidR="00880848">
                              <w:rPr>
                                <w:b/>
                                <w:color w:val="FFFFFF" w:themeColor="background1"/>
                                <w:sz w:val="28"/>
                              </w:rPr>
                              <w:t>‘B</w:t>
                            </w:r>
                            <w:r w:rsidR="00B85F9D">
                              <w:rPr>
                                <w:b/>
                                <w:color w:val="FFFFFF" w:themeColor="background1"/>
                                <w:sz w:val="28"/>
                              </w:rPr>
                              <w:t>uckets of F</w:t>
                            </w:r>
                            <w:r w:rsidR="0010657B">
                              <w:rPr>
                                <w:b/>
                                <w:color w:val="FFFFFF" w:themeColor="background1"/>
                                <w:sz w:val="28"/>
                              </w:rPr>
                              <w:t xml:space="preserve">un </w:t>
                            </w:r>
                            <w:r w:rsidR="00B85F9D">
                              <w:rPr>
                                <w:b/>
                                <w:color w:val="FFFFFF" w:themeColor="background1"/>
                                <w:sz w:val="28"/>
                              </w:rPr>
                              <w:t>C</w:t>
                            </w:r>
                            <w:r w:rsidR="00880848">
                              <w:rPr>
                                <w:b/>
                                <w:color w:val="FFFFFF" w:themeColor="background1"/>
                                <w:sz w:val="28"/>
                              </w:rPr>
                              <w:t xml:space="preserve">hallenge’ </w:t>
                            </w:r>
                            <w:r w:rsidR="0010657B">
                              <w:rPr>
                                <w:b/>
                                <w:color w:val="FFFFFF" w:themeColor="background1"/>
                                <w:sz w:val="28"/>
                              </w:rPr>
                              <w:t xml:space="preserve">to </w:t>
                            </w:r>
                            <w:r w:rsidR="00B85F9D">
                              <w:rPr>
                                <w:b/>
                                <w:color w:val="FFFFFF" w:themeColor="background1"/>
                                <w:sz w:val="28"/>
                              </w:rPr>
                              <w:t>compare</w:t>
                            </w:r>
                            <w:r w:rsidRPr="009F4D0C">
                              <w:rPr>
                                <w:b/>
                                <w:color w:val="FFFFFF" w:themeColor="background1"/>
                                <w:sz w:val="28"/>
                              </w:rPr>
                              <w:t xml:space="preserve"> our lives to </w:t>
                            </w:r>
                            <w:r w:rsidR="00B85F9D">
                              <w:rPr>
                                <w:b/>
                                <w:color w:val="FFFFFF" w:themeColor="background1"/>
                                <w:sz w:val="28"/>
                              </w:rPr>
                              <w:t>the lives</w:t>
                            </w:r>
                            <w:r w:rsidRPr="009F4D0C">
                              <w:rPr>
                                <w:b/>
                                <w:color w:val="FFFFFF" w:themeColor="background1"/>
                                <w:sz w:val="28"/>
                              </w:rPr>
                              <w:t xml:space="preserve"> of others in countries which unfortunately don’t have access to clean water.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0BA8496" id="Text Box 4" o:spid="_x0000_s1029" type="#_x0000_t202" style="position:absolute;margin-left:140.25pt;margin-top:14.4pt;width:285.75pt;height:110.6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" fillcolor="#5b9bd5 [3204]" strokecolor="white [3212]">
                <v:textbox style="mso-fit-shape-to-text:t">
                  <w:txbxContent>
                    <w:p w:rsidR="005D71D2" w:rsidRPr="009F4D0C" w:rsidRDefault="0030144C" w:rsidP="005D71D2">
                      <w:pPr>
                        <w:rPr>
                          <w:b/>
                          <w:color w:val="FFFFFF" w:themeColor="background1"/>
                          <w:sz w:val="28"/>
                        </w:rPr>
                      </w:pPr>
                      <w:r w:rsidRPr="009F4D0C">
                        <w:rPr>
                          <w:b/>
                          <w:color w:val="FFFFFF" w:themeColor="background1"/>
                          <w:sz w:val="28"/>
                        </w:rPr>
                        <w:t xml:space="preserve">P6 and 7 evaluated needs and wants, the </w:t>
                      </w:r>
                      <w:r w:rsidR="0010657B">
                        <w:rPr>
                          <w:b/>
                          <w:color w:val="FFFFFF" w:themeColor="background1"/>
                          <w:sz w:val="28"/>
                        </w:rPr>
                        <w:t xml:space="preserve">rights we have, </w:t>
                      </w:r>
                      <w:r w:rsidRPr="009F4D0C">
                        <w:rPr>
                          <w:b/>
                          <w:color w:val="FFFFFF" w:themeColor="background1"/>
                          <w:sz w:val="28"/>
                        </w:rPr>
                        <w:t xml:space="preserve">and </w:t>
                      </w:r>
                      <w:r w:rsidR="0010657B">
                        <w:rPr>
                          <w:b/>
                          <w:color w:val="FFFFFF" w:themeColor="background1"/>
                          <w:sz w:val="28"/>
                        </w:rPr>
                        <w:t xml:space="preserve">completed </w:t>
                      </w:r>
                      <w:r w:rsidR="00880848">
                        <w:rPr>
                          <w:b/>
                          <w:color w:val="FFFFFF" w:themeColor="background1"/>
                          <w:sz w:val="28"/>
                        </w:rPr>
                        <w:t>‘B</w:t>
                      </w:r>
                      <w:r w:rsidR="00B85F9D">
                        <w:rPr>
                          <w:b/>
                          <w:color w:val="FFFFFF" w:themeColor="background1"/>
                          <w:sz w:val="28"/>
                        </w:rPr>
                        <w:t>uckets of F</w:t>
                      </w:r>
                      <w:r w:rsidR="0010657B">
                        <w:rPr>
                          <w:b/>
                          <w:color w:val="FFFFFF" w:themeColor="background1"/>
                          <w:sz w:val="28"/>
                        </w:rPr>
                        <w:t xml:space="preserve">un </w:t>
                      </w:r>
                      <w:r w:rsidR="00B85F9D">
                        <w:rPr>
                          <w:b/>
                          <w:color w:val="FFFFFF" w:themeColor="background1"/>
                          <w:sz w:val="28"/>
                        </w:rPr>
                        <w:t>C</w:t>
                      </w:r>
                      <w:r w:rsidR="00880848">
                        <w:rPr>
                          <w:b/>
                          <w:color w:val="FFFFFF" w:themeColor="background1"/>
                          <w:sz w:val="28"/>
                        </w:rPr>
                        <w:t xml:space="preserve">hallenge’ </w:t>
                      </w:r>
                      <w:r w:rsidR="0010657B">
                        <w:rPr>
                          <w:b/>
                          <w:color w:val="FFFFFF" w:themeColor="background1"/>
                          <w:sz w:val="28"/>
                        </w:rPr>
                        <w:t xml:space="preserve">to </w:t>
                      </w:r>
                      <w:r w:rsidR="00B85F9D">
                        <w:rPr>
                          <w:b/>
                          <w:color w:val="FFFFFF" w:themeColor="background1"/>
                          <w:sz w:val="28"/>
                        </w:rPr>
                        <w:t>compare</w:t>
                      </w:r>
                      <w:r w:rsidRPr="009F4D0C">
                        <w:rPr>
                          <w:b/>
                          <w:color w:val="FFFFFF" w:themeColor="background1"/>
                          <w:sz w:val="28"/>
                        </w:rPr>
                        <w:t xml:space="preserve"> our lives to </w:t>
                      </w:r>
                      <w:r w:rsidR="00B85F9D">
                        <w:rPr>
                          <w:b/>
                          <w:color w:val="FFFFFF" w:themeColor="background1"/>
                          <w:sz w:val="28"/>
                        </w:rPr>
                        <w:t>the lives</w:t>
                      </w:r>
                      <w:r w:rsidRPr="009F4D0C">
                        <w:rPr>
                          <w:b/>
                          <w:color w:val="FFFFFF" w:themeColor="background1"/>
                          <w:sz w:val="28"/>
                        </w:rPr>
                        <w:t xml:space="preserve"> of others in countries which unfortunately don’t have access to clean water. </w:t>
                      </w:r>
                    </w:p>
                  </w:txbxContent>
                </v:textbox>
                <w10:wrap type="square" anchorx="margin"/>
              </v:shape>
            </w:pict>
          </mc:Fallback>
        </mc:AlternateContent>
      </w:r>
    </w:p>
    <w:p w:rsidR="005D71D2" w:rsidRDefault="005D71D2" w:rsidP="005D71D2">
      <w:pPr>
        <w:rPr>
          <w:sz w:val="44"/>
        </w:rPr>
      </w:pPr>
    </w:p>
    <w:p w:rsidR="005D71D2" w:rsidRDefault="005D71D2" w:rsidP="005D71D2">
      <w:pPr>
        <w:rPr>
          <w:sz w:val="44"/>
        </w:rPr>
      </w:pPr>
      <w:bookmarkStart w:id="0" w:name="_GoBack"/>
      <w:bookmarkEnd w:id="0"/>
    </w:p>
    <w:p w:rsidR="005D71D2" w:rsidRDefault="00B85F9D" w:rsidP="005D71D2">
      <w:pPr>
        <w:rPr>
          <w:sz w:val="44"/>
        </w:rPr>
      </w:pPr>
      <w:r>
        <w:rPr>
          <w:noProof/>
          <w:sz w:val="44"/>
          <w:lang w:eastAsia="en-GB"/>
        </w:rPr>
        <w:drawing>
          <wp:anchor distT="0" distB="0" distL="114300" distR="114300" simplePos="0" relativeHeight="251672576" behindDoc="1" locked="0" layoutInCell="1" allowOverlap="1" wp14:anchorId="7A3CA416" wp14:editId="036FDBDA">
            <wp:simplePos x="0" y="0"/>
            <wp:positionH relativeFrom="column">
              <wp:posOffset>474345</wp:posOffset>
            </wp:positionH>
            <wp:positionV relativeFrom="paragraph">
              <wp:posOffset>381000</wp:posOffset>
            </wp:positionV>
            <wp:extent cx="2611120" cy="1958340"/>
            <wp:effectExtent l="209550" t="285750" r="208280" b="289560"/>
            <wp:wrapTight wrapText="bothSides">
              <wp:wrapPolygon edited="0">
                <wp:start x="-353" y="95"/>
                <wp:lineTo x="-965" y="296"/>
                <wp:lineTo x="-362" y="3560"/>
                <wp:lineTo x="-974" y="3761"/>
                <wp:lineTo x="-371" y="7025"/>
                <wp:lineTo x="-983" y="7226"/>
                <wp:lineTo x="-380" y="10491"/>
                <wp:lineTo x="-992" y="10692"/>
                <wp:lineTo x="-389" y="13956"/>
                <wp:lineTo x="-1001" y="14157"/>
                <wp:lineTo x="-254" y="20836"/>
                <wp:lineTo x="7541" y="21738"/>
                <wp:lineTo x="20689" y="21748"/>
                <wp:lineTo x="20842" y="21697"/>
                <wp:lineTo x="21760" y="21396"/>
                <wp:lineTo x="21807" y="3203"/>
                <wp:lineTo x="21547" y="42"/>
                <wp:lineTo x="21020" y="-2814"/>
                <wp:lineTo x="11420" y="-310"/>
                <wp:lineTo x="10817" y="-3574"/>
                <wp:lineTo x="565" y="-207"/>
                <wp:lineTo x="-353" y="95"/>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ter 3.jpg"/>
                    <pic:cNvPicPr/>
                  </pic:nvPicPr>
                  <pic:blipFill>
                    <a:blip r:embed="rId13">
                      <a:extLst>
                        <a:ext uri="{28A0092B-C50C-407E-A947-70E740481C1C}">
                          <a14:useLocalDpi xmlns:a14="http://schemas.microsoft.com/office/drawing/2010/main" val="0"/>
                        </a:ext>
                      </a:extLst>
                    </a:blip>
                    <a:stretch>
                      <a:fillRect/>
                    </a:stretch>
                  </pic:blipFill>
                  <pic:spPr>
                    <a:xfrm rot="830376">
                      <a:off x="0" y="0"/>
                      <a:ext cx="2611120" cy="1958340"/>
                    </a:xfrm>
                    <a:prstGeom prst="rect">
                      <a:avLst/>
                    </a:prstGeom>
                  </pic:spPr>
                </pic:pic>
              </a:graphicData>
            </a:graphic>
          </wp:anchor>
        </w:drawing>
      </w:r>
      <w:r>
        <w:rPr>
          <w:noProof/>
          <w:sz w:val="44"/>
          <w:lang w:eastAsia="en-GB"/>
        </w:rPr>
        <w:drawing>
          <wp:anchor distT="0" distB="0" distL="114300" distR="114300" simplePos="0" relativeHeight="251673600" behindDoc="1" locked="0" layoutInCell="1" allowOverlap="1" wp14:anchorId="552FA17E" wp14:editId="1F534188">
            <wp:simplePos x="0" y="0"/>
            <wp:positionH relativeFrom="margin">
              <wp:posOffset>3821748</wp:posOffset>
            </wp:positionH>
            <wp:positionV relativeFrom="paragraph">
              <wp:posOffset>252413</wp:posOffset>
            </wp:positionV>
            <wp:extent cx="2558415" cy="1918970"/>
            <wp:effectExtent l="171450" t="247650" r="184785" b="252730"/>
            <wp:wrapTight wrapText="bothSides">
              <wp:wrapPolygon edited="0">
                <wp:start x="21171" y="-239"/>
                <wp:lineTo x="8881" y="-3593"/>
                <wp:lineTo x="8365" y="-232"/>
                <wp:lineTo x="329" y="-2425"/>
                <wp:lineTo x="-703" y="4298"/>
                <wp:lineTo x="-947" y="11235"/>
                <wp:lineTo x="-317" y="11407"/>
                <wp:lineTo x="-876" y="18258"/>
                <wp:lineTo x="-382" y="21457"/>
                <wp:lineTo x="248" y="21629"/>
                <wp:lineTo x="405" y="21672"/>
                <wp:lineTo x="11729" y="21698"/>
                <wp:lineTo x="21699" y="20917"/>
                <wp:lineTo x="21900" y="17469"/>
                <wp:lineTo x="21786" y="13936"/>
                <wp:lineTo x="21916" y="3466"/>
                <wp:lineTo x="21801" y="-67"/>
                <wp:lineTo x="21171" y="-23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ter 5.jpg"/>
                    <pic:cNvPicPr/>
                  </pic:nvPicPr>
                  <pic:blipFill>
                    <a:blip r:embed="rId14">
                      <a:extLst>
                        <a:ext uri="{28A0092B-C50C-407E-A947-70E740481C1C}">
                          <a14:useLocalDpi xmlns:a14="http://schemas.microsoft.com/office/drawing/2010/main" val="0"/>
                        </a:ext>
                      </a:extLst>
                    </a:blip>
                    <a:stretch>
                      <a:fillRect/>
                    </a:stretch>
                  </pic:blipFill>
                  <pic:spPr>
                    <a:xfrm rot="20905993">
                      <a:off x="0" y="0"/>
                      <a:ext cx="2558415" cy="1918970"/>
                    </a:xfrm>
                    <a:prstGeom prst="rect">
                      <a:avLst/>
                    </a:prstGeom>
                  </pic:spPr>
                </pic:pic>
              </a:graphicData>
            </a:graphic>
          </wp:anchor>
        </w:drawing>
      </w:r>
    </w:p>
    <w:p w:rsidR="005D71D2" w:rsidRDefault="005D71D2" w:rsidP="005D71D2">
      <w:pPr>
        <w:rPr>
          <w:sz w:val="44"/>
        </w:rPr>
      </w:pPr>
    </w:p>
    <w:p w:rsidR="005D71D2" w:rsidRDefault="005D71D2" w:rsidP="005D71D2">
      <w:pPr>
        <w:rPr>
          <w:sz w:val="44"/>
        </w:rPr>
      </w:pPr>
    </w:p>
    <w:p w:rsidR="005D71D2" w:rsidRDefault="005D71D2" w:rsidP="005D71D2">
      <w:pPr>
        <w:rPr>
          <w:sz w:val="44"/>
        </w:rPr>
      </w:pPr>
    </w:p>
    <w:p w:rsidR="005D71D2" w:rsidRPr="005D71D2" w:rsidRDefault="00B85F9D" w:rsidP="005D71D2">
      <w:pPr>
        <w:rPr>
          <w:sz w:val="44"/>
        </w:rPr>
      </w:pPr>
      <w:r>
        <w:rPr>
          <w:noProof/>
          <w:sz w:val="44"/>
          <w:lang w:eastAsia="en-GB"/>
        </w:rPr>
        <w:drawing>
          <wp:anchor distT="0" distB="0" distL="114300" distR="114300" simplePos="0" relativeHeight="251678720" behindDoc="1" locked="0" layoutInCell="1" allowOverlap="1" wp14:anchorId="344812A6" wp14:editId="4C002858">
            <wp:simplePos x="0" y="0"/>
            <wp:positionH relativeFrom="column">
              <wp:posOffset>1785620</wp:posOffset>
            </wp:positionH>
            <wp:positionV relativeFrom="paragraph">
              <wp:posOffset>1997710</wp:posOffset>
            </wp:positionV>
            <wp:extent cx="3376295" cy="2132330"/>
            <wp:effectExtent l="0" t="0" r="0" b="1270"/>
            <wp:wrapTight wrapText="bothSides">
              <wp:wrapPolygon edited="0">
                <wp:start x="0" y="0"/>
                <wp:lineTo x="0" y="21420"/>
                <wp:lineTo x="21450" y="21420"/>
                <wp:lineTo x="2145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ter 4.jpg"/>
                    <pic:cNvPicPr/>
                  </pic:nvPicPr>
                  <pic:blipFill rotWithShape="1">
                    <a:blip r:embed="rId15">
                      <a:extLst>
                        <a:ext uri="{28A0092B-C50C-407E-A947-70E740481C1C}">
                          <a14:useLocalDpi xmlns:a14="http://schemas.microsoft.com/office/drawing/2010/main" val="0"/>
                        </a:ext>
                      </a:extLst>
                    </a:blip>
                    <a:srcRect t="15814"/>
                    <a:stretch/>
                  </pic:blipFill>
                  <pic:spPr bwMode="auto">
                    <a:xfrm>
                      <a:off x="0" y="0"/>
                      <a:ext cx="3376295" cy="2132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44"/>
          <w:lang w:eastAsia="en-GB"/>
        </w:rPr>
        <w:drawing>
          <wp:anchor distT="0" distB="0" distL="114300" distR="114300" simplePos="0" relativeHeight="251670528" behindDoc="1" locked="0" layoutInCell="1" allowOverlap="1" wp14:anchorId="5042C7D8" wp14:editId="2CF9937E">
            <wp:simplePos x="0" y="0"/>
            <wp:positionH relativeFrom="column">
              <wp:posOffset>716915</wp:posOffset>
            </wp:positionH>
            <wp:positionV relativeFrom="paragraph">
              <wp:posOffset>349250</wp:posOffset>
            </wp:positionV>
            <wp:extent cx="2635250" cy="1976120"/>
            <wp:effectExtent l="95250" t="114300" r="88900" b="119380"/>
            <wp:wrapTight wrapText="bothSides">
              <wp:wrapPolygon edited="0">
                <wp:start x="20413" y="-196"/>
                <wp:lineTo x="32" y="-2523"/>
                <wp:lineTo x="-394" y="4116"/>
                <wp:lineTo x="-624" y="17465"/>
                <wp:lineTo x="-411" y="21460"/>
                <wp:lineTo x="990" y="21620"/>
                <wp:lineTo x="1145" y="21638"/>
                <wp:lineTo x="6475" y="21619"/>
                <wp:lineTo x="7097" y="21690"/>
                <wp:lineTo x="21610" y="20213"/>
                <wp:lineTo x="21894" y="13349"/>
                <wp:lineTo x="21813" y="-36"/>
                <wp:lineTo x="20413" y="-196"/>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ater 2.jpg"/>
                    <pic:cNvPicPr/>
                  </pic:nvPicPr>
                  <pic:blipFill>
                    <a:blip r:embed="rId16">
                      <a:extLst>
                        <a:ext uri="{28A0092B-C50C-407E-A947-70E740481C1C}">
                          <a14:useLocalDpi xmlns:a14="http://schemas.microsoft.com/office/drawing/2010/main" val="0"/>
                        </a:ext>
                      </a:extLst>
                    </a:blip>
                    <a:stretch>
                      <a:fillRect/>
                    </a:stretch>
                  </pic:blipFill>
                  <pic:spPr>
                    <a:xfrm rot="21306324">
                      <a:off x="0" y="0"/>
                      <a:ext cx="2635250" cy="1976120"/>
                    </a:xfrm>
                    <a:prstGeom prst="rect">
                      <a:avLst/>
                    </a:prstGeom>
                  </pic:spPr>
                </pic:pic>
              </a:graphicData>
            </a:graphic>
          </wp:anchor>
        </w:drawing>
      </w:r>
      <w:r>
        <w:rPr>
          <w:noProof/>
          <w:sz w:val="44"/>
          <w:lang w:eastAsia="en-GB"/>
        </w:rPr>
        <w:drawing>
          <wp:anchor distT="0" distB="0" distL="114300" distR="114300" simplePos="0" relativeHeight="251669504" behindDoc="1" locked="0" layoutInCell="1" allowOverlap="1" wp14:anchorId="7D9C236F" wp14:editId="6A085148">
            <wp:simplePos x="0" y="0"/>
            <wp:positionH relativeFrom="column">
              <wp:posOffset>3836670</wp:posOffset>
            </wp:positionH>
            <wp:positionV relativeFrom="paragraph">
              <wp:posOffset>497205</wp:posOffset>
            </wp:positionV>
            <wp:extent cx="2469515" cy="1852295"/>
            <wp:effectExtent l="0" t="0" r="6985" b="0"/>
            <wp:wrapTight wrapText="bothSides">
              <wp:wrapPolygon edited="0">
                <wp:start x="0" y="0"/>
                <wp:lineTo x="0" y="21326"/>
                <wp:lineTo x="21494" y="21326"/>
                <wp:lineTo x="2149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ter 1.jpg"/>
                    <pic:cNvPicPr/>
                  </pic:nvPicPr>
                  <pic:blipFill>
                    <a:blip r:embed="rId17">
                      <a:extLst>
                        <a:ext uri="{28A0092B-C50C-407E-A947-70E740481C1C}">
                          <a14:useLocalDpi xmlns:a14="http://schemas.microsoft.com/office/drawing/2010/main" val="0"/>
                        </a:ext>
                      </a:extLst>
                    </a:blip>
                    <a:stretch>
                      <a:fillRect/>
                    </a:stretch>
                  </pic:blipFill>
                  <pic:spPr>
                    <a:xfrm>
                      <a:off x="0" y="0"/>
                      <a:ext cx="2469515" cy="1852295"/>
                    </a:xfrm>
                    <a:prstGeom prst="rect">
                      <a:avLst/>
                    </a:prstGeom>
                  </pic:spPr>
                </pic:pic>
              </a:graphicData>
            </a:graphic>
          </wp:anchor>
        </w:drawing>
      </w:r>
    </w:p>
    <w:sectPr w:rsidR="005D71D2" w:rsidRPr="005D71D2" w:rsidSect="000D2524">
      <w:pgSz w:w="11906" w:h="16838"/>
      <w:pgMar w:top="720" w:right="720" w:bottom="720" w:left="720" w:header="708" w:footer="708" w:gutter="0"/>
      <w:pgBorders w:offsetFrom="page">
        <w:top w:val="single" w:sz="12" w:space="24" w:color="FFFFFF" w:themeColor="background1"/>
        <w:left w:val="single" w:sz="12" w:space="24" w:color="FFFFFF" w:themeColor="background1"/>
        <w:bottom w:val="single" w:sz="12" w:space="24" w:color="FFFFFF" w:themeColor="background1"/>
        <w:right w:val="single" w:sz="12" w:space="24" w:color="FFFFFF" w:themeColor="background1"/>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2FE7" w:rsidRDefault="00BF2FE7" w:rsidP="00BF2FE7">
      <w:pPr>
        <w:spacing w:after="0" w:line="240" w:lineRule="auto"/>
      </w:pPr>
      <w:r>
        <w:separator/>
      </w:r>
    </w:p>
  </w:endnote>
  <w:endnote w:type="continuationSeparator" w:id="0">
    <w:p w:rsidR="00BF2FE7" w:rsidRDefault="00BF2FE7" w:rsidP="00BF2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2FE7" w:rsidRDefault="00BF2FE7" w:rsidP="00BF2FE7">
      <w:pPr>
        <w:spacing w:after="0" w:line="240" w:lineRule="auto"/>
      </w:pPr>
      <w:r>
        <w:separator/>
      </w:r>
    </w:p>
  </w:footnote>
  <w:footnote w:type="continuationSeparator" w:id="0">
    <w:p w:rsidR="00BF2FE7" w:rsidRDefault="00BF2FE7" w:rsidP="00BF2FE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2BF"/>
    <w:rsid w:val="000D2524"/>
    <w:rsid w:val="0010657B"/>
    <w:rsid w:val="001E49BE"/>
    <w:rsid w:val="0030144C"/>
    <w:rsid w:val="00435374"/>
    <w:rsid w:val="005D71D2"/>
    <w:rsid w:val="007E2244"/>
    <w:rsid w:val="00880848"/>
    <w:rsid w:val="008F62BF"/>
    <w:rsid w:val="009B5ED9"/>
    <w:rsid w:val="009F4D0C"/>
    <w:rsid w:val="00B85F9D"/>
    <w:rsid w:val="00BF2FE7"/>
    <w:rsid w:val="00CD21E2"/>
    <w:rsid w:val="00D53577"/>
    <w:rsid w:val="00E11FCC"/>
    <w:rsid w:val="00E469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04]"/>
    </o:shapedefaults>
    <o:shapelayout v:ext="edit">
      <o:idmap v:ext="edit" data="1"/>
    </o:shapelayout>
  </w:shapeDefaults>
  <w:decimalSymbol w:val="."/>
  <w:listSeparator w:val=","/>
  <w14:docId w14:val="237EF708"/>
  <w15:chartTrackingRefBased/>
  <w15:docId w15:val="{CF4CBC0E-5738-481C-9211-60AB90F05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2F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2FE7"/>
  </w:style>
  <w:style w:type="paragraph" w:styleId="Footer">
    <w:name w:val="footer"/>
    <w:basedOn w:val="Normal"/>
    <w:link w:val="FooterChar"/>
    <w:uiPriority w:val="99"/>
    <w:unhideWhenUsed/>
    <w:rsid w:val="00BF2F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2F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g"/><Relationship Id="rId2" Type="http://schemas.openxmlformats.org/officeDocument/2006/relationships/settings" Target="settings.xml"/><Relationship Id="rId16" Type="http://schemas.openxmlformats.org/officeDocument/2006/relationships/image" Target="media/image11.jp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7FC07588</Template>
  <TotalTime>0</TotalTime>
  <Pages>2</Pages>
  <Words>5</Words>
  <Characters>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Farrelly</dc:creator>
  <cp:keywords/>
  <dc:description/>
  <cp:lastModifiedBy>L Farrelly</cp:lastModifiedBy>
  <cp:revision>2</cp:revision>
  <dcterms:created xsi:type="dcterms:W3CDTF">2022-11-11T13:35:00Z</dcterms:created>
  <dcterms:modified xsi:type="dcterms:W3CDTF">2022-11-11T13:35:00Z</dcterms:modified>
</cp:coreProperties>
</file>